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ECF" w:rsidRDefault="001B776F">
      <w:r>
        <w:t xml:space="preserve">                                                                              </w:t>
      </w:r>
      <w:r w:rsidR="005B27D5">
        <w:t xml:space="preserve">                          Dne </w:t>
      </w:r>
      <w:proofErr w:type="gramStart"/>
      <w:r w:rsidR="005B27D5">
        <w:t>0</w:t>
      </w:r>
      <w:r w:rsidR="009B7D4B">
        <w:t>5</w:t>
      </w:r>
      <w:r w:rsidR="005B27D5">
        <w:t>.0</w:t>
      </w:r>
      <w:r w:rsidR="009B7D4B">
        <w:t>8</w:t>
      </w:r>
      <w:r w:rsidR="005B27D5">
        <w:t>.202</w:t>
      </w:r>
      <w:r w:rsidR="00754225">
        <w:t>2</w:t>
      </w:r>
      <w:proofErr w:type="gramEnd"/>
    </w:p>
    <w:p w:rsidR="001B776F" w:rsidRDefault="001B776F"/>
    <w:p w:rsidR="001B776F" w:rsidRDefault="001B776F"/>
    <w:p w:rsidR="001B776F" w:rsidRDefault="001B776F"/>
    <w:p w:rsidR="001B776F" w:rsidRDefault="001B776F">
      <w:r>
        <w:t xml:space="preserve">     Starosta města Výsluní na základě ustanovení § 92 odst. 1 zákona č.128/2000Sb.,</w:t>
      </w:r>
    </w:p>
    <w:p w:rsidR="001B776F" w:rsidRDefault="001B776F">
      <w:r>
        <w:t>o obcích, v plném znění svolává zasedání zastupitelstva města Výsluní.</w:t>
      </w:r>
    </w:p>
    <w:p w:rsidR="001B776F" w:rsidRDefault="001B776F"/>
    <w:p w:rsidR="001B776F" w:rsidRDefault="001B776F"/>
    <w:p w:rsidR="001B776F" w:rsidRDefault="001B776F">
      <w:r w:rsidRPr="001B776F">
        <w:rPr>
          <w:b/>
        </w:rPr>
        <w:t>Místo konání</w:t>
      </w:r>
      <w:r>
        <w:t xml:space="preserve">: zasedací místnost </w:t>
      </w:r>
      <w:proofErr w:type="spellStart"/>
      <w:r>
        <w:t>MěÚ</w:t>
      </w:r>
      <w:proofErr w:type="spellEnd"/>
      <w:r>
        <w:t xml:space="preserve"> Výsluní</w:t>
      </w:r>
    </w:p>
    <w:p w:rsidR="001B776F" w:rsidRDefault="001B776F"/>
    <w:p w:rsidR="001B776F" w:rsidRDefault="001B776F"/>
    <w:p w:rsidR="001B776F" w:rsidRDefault="001B776F">
      <w:r w:rsidRPr="001B776F">
        <w:rPr>
          <w:b/>
        </w:rPr>
        <w:t>Doba konání</w:t>
      </w:r>
      <w:r w:rsidR="00B72C62">
        <w:t xml:space="preserve">: pátek– dne </w:t>
      </w:r>
      <w:proofErr w:type="gramStart"/>
      <w:r w:rsidR="009B7D4B">
        <w:t>19</w:t>
      </w:r>
      <w:r w:rsidR="00B72C62">
        <w:t>.0</w:t>
      </w:r>
      <w:r w:rsidR="009B7D4B">
        <w:t>8</w:t>
      </w:r>
      <w:r w:rsidR="00B72C62">
        <w:t>. 202</w:t>
      </w:r>
      <w:r w:rsidR="00354E30">
        <w:t>2</w:t>
      </w:r>
      <w:proofErr w:type="gramEnd"/>
      <w:r w:rsidR="0034317D">
        <w:t xml:space="preserve"> od 18:00 hodin</w:t>
      </w:r>
      <w:r>
        <w:t>:</w:t>
      </w:r>
    </w:p>
    <w:p w:rsidR="001B776F" w:rsidRDefault="001B776F"/>
    <w:p w:rsidR="001B776F" w:rsidRDefault="001B776F"/>
    <w:p w:rsidR="001B776F" w:rsidRDefault="001B776F">
      <w:pPr>
        <w:rPr>
          <w:b/>
        </w:rPr>
      </w:pPr>
      <w:r w:rsidRPr="001B776F">
        <w:rPr>
          <w:b/>
        </w:rPr>
        <w:t>Návrh programu zasedání za</w:t>
      </w:r>
      <w:r w:rsidR="00EB7E90">
        <w:rPr>
          <w:b/>
        </w:rPr>
        <w:t>s</w:t>
      </w:r>
      <w:r w:rsidR="00B72C62">
        <w:rPr>
          <w:b/>
        </w:rPr>
        <w:t xml:space="preserve">tupitelstva města Výsluní dne </w:t>
      </w:r>
      <w:proofErr w:type="gramStart"/>
      <w:r w:rsidR="009B7D4B">
        <w:rPr>
          <w:b/>
        </w:rPr>
        <w:t>19</w:t>
      </w:r>
      <w:r w:rsidR="00F334EB">
        <w:rPr>
          <w:b/>
        </w:rPr>
        <w:t>.0</w:t>
      </w:r>
      <w:r w:rsidR="009B7D4B">
        <w:rPr>
          <w:b/>
        </w:rPr>
        <w:t>8</w:t>
      </w:r>
      <w:r w:rsidR="00A35779">
        <w:rPr>
          <w:b/>
        </w:rPr>
        <w:t>.</w:t>
      </w:r>
      <w:r w:rsidR="00F334EB">
        <w:rPr>
          <w:b/>
        </w:rPr>
        <w:t>2022</w:t>
      </w:r>
      <w:proofErr w:type="gramEnd"/>
      <w:r w:rsidRPr="001B776F">
        <w:rPr>
          <w:b/>
        </w:rPr>
        <w:t>:</w:t>
      </w:r>
    </w:p>
    <w:p w:rsidR="001B776F" w:rsidRDefault="001B776F">
      <w:pPr>
        <w:rPr>
          <w:b/>
        </w:rPr>
      </w:pPr>
    </w:p>
    <w:p w:rsidR="007A778B" w:rsidRPr="002B30D2" w:rsidRDefault="007A778B" w:rsidP="007A778B">
      <w:pPr>
        <w:numPr>
          <w:ilvl w:val="0"/>
          <w:numId w:val="1"/>
        </w:numPr>
      </w:pPr>
      <w:r w:rsidRPr="002B30D2">
        <w:t>Zahájení zasedání</w:t>
      </w:r>
    </w:p>
    <w:p w:rsidR="007A778B" w:rsidRPr="002B30D2" w:rsidRDefault="007A778B" w:rsidP="007A778B">
      <w:pPr>
        <w:numPr>
          <w:ilvl w:val="0"/>
          <w:numId w:val="1"/>
        </w:numPr>
      </w:pPr>
      <w:r w:rsidRPr="002B30D2">
        <w:t>Určení ověřovatele zápisu a zapisovatele</w:t>
      </w:r>
    </w:p>
    <w:p w:rsidR="007A778B" w:rsidRDefault="007A778B" w:rsidP="007A778B">
      <w:pPr>
        <w:numPr>
          <w:ilvl w:val="0"/>
          <w:numId w:val="1"/>
        </w:numPr>
      </w:pPr>
      <w:r w:rsidRPr="002B30D2">
        <w:t>Kontrola usnesení</w:t>
      </w:r>
    </w:p>
    <w:p w:rsidR="009B7D4B" w:rsidRPr="009B7D4B" w:rsidRDefault="009B7D4B" w:rsidP="009B7D4B">
      <w:pPr>
        <w:pStyle w:val="Odstavecseseznamem"/>
        <w:numPr>
          <w:ilvl w:val="0"/>
          <w:numId w:val="1"/>
        </w:numPr>
      </w:pPr>
      <w:r>
        <w:t xml:space="preserve">Rozpočtové opatření </w:t>
      </w:r>
      <w:proofErr w:type="gramStart"/>
      <w:r>
        <w:t>č.4</w:t>
      </w:r>
      <w:proofErr w:type="gramEnd"/>
    </w:p>
    <w:p w:rsidR="00D35C44" w:rsidRDefault="009B7D4B" w:rsidP="007A778B">
      <w:pPr>
        <w:numPr>
          <w:ilvl w:val="0"/>
          <w:numId w:val="1"/>
        </w:numPr>
      </w:pPr>
      <w:r>
        <w:t xml:space="preserve">Schválení dodatku č. 1  k SOD oprava fasády </w:t>
      </w:r>
      <w:proofErr w:type="gramStart"/>
      <w:r>
        <w:t>č.p.</w:t>
      </w:r>
      <w:proofErr w:type="gramEnd"/>
      <w:r>
        <w:t xml:space="preserve"> 100 škola.</w:t>
      </w:r>
    </w:p>
    <w:p w:rsidR="005B27D5" w:rsidRDefault="009B7D4B" w:rsidP="007A778B">
      <w:pPr>
        <w:numPr>
          <w:ilvl w:val="0"/>
          <w:numId w:val="1"/>
        </w:numPr>
      </w:pPr>
      <w:r>
        <w:t xml:space="preserve">Schválení podání žádosti o </w:t>
      </w:r>
      <w:proofErr w:type="gramStart"/>
      <w:r>
        <w:t>dotaci  z</w:t>
      </w:r>
      <w:r w:rsidR="004A146C">
        <w:t> Národního</w:t>
      </w:r>
      <w:proofErr w:type="gramEnd"/>
      <w:r w:rsidR="004A146C">
        <w:t xml:space="preserve"> programu Životního prostředí </w:t>
      </w:r>
      <w:r>
        <w:t xml:space="preserve"> výzva č. 12/2021 Energetické úspory veřejných budov</w:t>
      </w:r>
      <w:r w:rsidR="00723F2C">
        <w:t xml:space="preserve"> na komunitní ce</w:t>
      </w:r>
      <w:r w:rsidR="004A146C">
        <w:t>n</w:t>
      </w:r>
      <w:r w:rsidR="00723F2C">
        <w:t>trum</w:t>
      </w:r>
    </w:p>
    <w:p w:rsidR="00EB5C9F" w:rsidRDefault="009B7D4B" w:rsidP="007A778B">
      <w:pPr>
        <w:numPr>
          <w:ilvl w:val="0"/>
          <w:numId w:val="1"/>
        </w:numPr>
      </w:pPr>
      <w:r>
        <w:t xml:space="preserve">Schválení uzavření smlouvy s firmou </w:t>
      </w:r>
      <w:proofErr w:type="spellStart"/>
      <w:r>
        <w:t>Auxilien</w:t>
      </w:r>
      <w:proofErr w:type="spellEnd"/>
      <w:r>
        <w:t xml:space="preserve"> </w:t>
      </w:r>
      <w:proofErr w:type="spellStart"/>
      <w:r>
        <w:t>West</w:t>
      </w:r>
      <w:proofErr w:type="spellEnd"/>
      <w:r>
        <w:t>, a.s. na administraci žádosti o dotaci</w:t>
      </w:r>
      <w:r w:rsidR="00723F2C">
        <w:t xml:space="preserve"> na komunitní centrum</w:t>
      </w:r>
    </w:p>
    <w:p w:rsidR="005B27D5" w:rsidRDefault="00723F2C" w:rsidP="007A778B">
      <w:pPr>
        <w:numPr>
          <w:ilvl w:val="0"/>
          <w:numId w:val="1"/>
        </w:numPr>
      </w:pPr>
      <w:r>
        <w:t>Návrh a schválení odměny nečlenů</w:t>
      </w:r>
      <w:r w:rsidR="004A146C">
        <w:t xml:space="preserve">m zastupitelstva pracujících </w:t>
      </w:r>
      <w:bookmarkStart w:id="0" w:name="_GoBack"/>
      <w:bookmarkEnd w:id="0"/>
      <w:r>
        <w:t>ve výborech</w:t>
      </w:r>
    </w:p>
    <w:p w:rsidR="005B27D5" w:rsidRPr="002B30D2" w:rsidRDefault="00723F2C" w:rsidP="007A778B">
      <w:pPr>
        <w:numPr>
          <w:ilvl w:val="0"/>
          <w:numId w:val="1"/>
        </w:numPr>
      </w:pPr>
      <w:r>
        <w:t>Návrh a schválení nových prodejních cen palivového dřeva pro místní občany</w:t>
      </w:r>
    </w:p>
    <w:p w:rsidR="007A2926" w:rsidRDefault="00723F2C" w:rsidP="00723F2C">
      <w:pPr>
        <w:numPr>
          <w:ilvl w:val="0"/>
          <w:numId w:val="1"/>
        </w:numPr>
      </w:pPr>
      <w:r>
        <w:t>Návrh a stanovení nových prodejních cen pozemků</w:t>
      </w:r>
    </w:p>
    <w:p w:rsidR="007A2926" w:rsidRPr="002B30D2" w:rsidRDefault="00766547" w:rsidP="007A778B">
      <w:pPr>
        <w:numPr>
          <w:ilvl w:val="0"/>
          <w:numId w:val="1"/>
        </w:numPr>
      </w:pPr>
      <w:r>
        <w:t>Nemovitosti – prodej, pronájem, směna, věcná břemena</w:t>
      </w:r>
    </w:p>
    <w:p w:rsidR="001C26A0" w:rsidRDefault="00766547" w:rsidP="007A778B">
      <w:pPr>
        <w:numPr>
          <w:ilvl w:val="0"/>
          <w:numId w:val="1"/>
        </w:numPr>
      </w:pPr>
      <w:r>
        <w:t>Různé</w:t>
      </w:r>
    </w:p>
    <w:p w:rsidR="00525B5C" w:rsidRPr="002B30D2" w:rsidRDefault="00766547" w:rsidP="007A778B">
      <w:pPr>
        <w:numPr>
          <w:ilvl w:val="0"/>
          <w:numId w:val="1"/>
        </w:numPr>
      </w:pPr>
      <w:r>
        <w:t>Diskuse</w:t>
      </w:r>
    </w:p>
    <w:p w:rsidR="00EB7E90" w:rsidRPr="00EB7E90" w:rsidRDefault="00766547" w:rsidP="00EB7E90">
      <w:pPr>
        <w:numPr>
          <w:ilvl w:val="0"/>
          <w:numId w:val="1"/>
        </w:numPr>
      </w:pPr>
      <w:r>
        <w:t>Závěr</w:t>
      </w:r>
      <w:r w:rsidR="00CB5B94">
        <w:t xml:space="preserve"> </w:t>
      </w:r>
    </w:p>
    <w:p w:rsidR="001C26A0" w:rsidRPr="00EB7E90" w:rsidRDefault="001C26A0" w:rsidP="00766547">
      <w:pPr>
        <w:ind w:left="1276"/>
      </w:pPr>
    </w:p>
    <w:p w:rsidR="0034317D" w:rsidRDefault="0034317D" w:rsidP="00EB7E90">
      <w:pPr>
        <w:ind w:left="1636"/>
        <w:rPr>
          <w:b/>
        </w:rPr>
      </w:pPr>
    </w:p>
    <w:p w:rsidR="00EB7E90" w:rsidRDefault="00EB7E90" w:rsidP="00EB7E90">
      <w:pPr>
        <w:ind w:left="1636"/>
        <w:rPr>
          <w:b/>
        </w:rPr>
      </w:pPr>
    </w:p>
    <w:p w:rsidR="001C26A0" w:rsidRPr="001B776F" w:rsidRDefault="001C26A0" w:rsidP="001C26A0">
      <w:pPr>
        <w:ind w:left="660"/>
        <w:rPr>
          <w:b/>
        </w:rPr>
      </w:pPr>
    </w:p>
    <w:p w:rsidR="002B30D2" w:rsidRDefault="002B30D2"/>
    <w:p w:rsidR="001C26A0" w:rsidRDefault="00766547">
      <w:r>
        <w:t xml:space="preserve">Vyvěšeno: </w:t>
      </w:r>
      <w:r w:rsidR="00723F2C">
        <w:t>05.08</w:t>
      </w:r>
      <w:r w:rsidR="0081736A">
        <w:t>.2022</w:t>
      </w:r>
    </w:p>
    <w:p w:rsidR="002B30D2" w:rsidRDefault="00EB7E90">
      <w:r>
        <w:t xml:space="preserve">Sejmuto: </w:t>
      </w:r>
    </w:p>
    <w:p w:rsidR="002B30D2" w:rsidRDefault="002B30D2"/>
    <w:p w:rsidR="002B30D2" w:rsidRDefault="002B30D2">
      <w:r>
        <w:t xml:space="preserve">                                                                                  Starosta města Výsluní</w:t>
      </w:r>
    </w:p>
    <w:p w:rsidR="008A5ECF" w:rsidRDefault="002B30D2">
      <w:r>
        <w:t xml:space="preserve">                                                                                  Ladislav Kareš</w:t>
      </w:r>
    </w:p>
    <w:p w:rsidR="00C22568" w:rsidRDefault="00C22568"/>
    <w:sectPr w:rsidR="00C2256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9AB" w:rsidRDefault="00AA19AB">
      <w:r>
        <w:separator/>
      </w:r>
    </w:p>
  </w:endnote>
  <w:endnote w:type="continuationSeparator" w:id="0">
    <w:p w:rsidR="00AA19AB" w:rsidRDefault="00AA1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684" w:rsidRDefault="00944684">
    <w:pPr>
      <w:pStyle w:val="Zpat"/>
    </w:pPr>
    <w:r>
      <w:t xml:space="preserve">Tel. 474 695 021; e-mail. </w:t>
    </w:r>
    <w:hyperlink r:id="rId1" w:history="1">
      <w:r w:rsidRPr="00C63E0D">
        <w:rPr>
          <w:rStyle w:val="Hypertextovodkaz"/>
        </w:rPr>
        <w:t>podatelna@mesto-vysluni.cz</w:t>
      </w:r>
    </w:hyperlink>
    <w:r>
      <w:t xml:space="preserve">; URL: </w:t>
    </w:r>
    <w:hyperlink r:id="rId2" w:history="1">
      <w:r w:rsidRPr="00C63E0D">
        <w:rPr>
          <w:rStyle w:val="Hypertextovodkaz"/>
        </w:rPr>
        <w:t>www.mesto-vysluni.cz</w:t>
      </w:r>
    </w:hyperlink>
    <w:r>
      <w:t>;</w:t>
    </w:r>
  </w:p>
  <w:p w:rsidR="00944684" w:rsidRDefault="00944684">
    <w:pPr>
      <w:pStyle w:val="Zpat"/>
    </w:pPr>
    <w:r>
      <w:t xml:space="preserve">IČ 00262251; bankovní spojení: Komerční banka Chomutov </w:t>
    </w:r>
    <w:proofErr w:type="spellStart"/>
    <w:proofErr w:type="gramStart"/>
    <w:r>
      <w:t>č.ú</w:t>
    </w:r>
    <w:proofErr w:type="spellEnd"/>
    <w:r>
      <w:t>. 5021</w:t>
    </w:r>
    <w:proofErr w:type="gramEnd"/>
    <w:r>
      <w:t>-441/0100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9AB" w:rsidRDefault="00AA19AB">
      <w:r>
        <w:separator/>
      </w:r>
    </w:p>
  </w:footnote>
  <w:footnote w:type="continuationSeparator" w:id="0">
    <w:p w:rsidR="00AA19AB" w:rsidRDefault="00AA19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D05" w:rsidRPr="008A5ECF" w:rsidRDefault="00F334EB" w:rsidP="008A5ECF">
    <w:pPr>
      <w:pStyle w:val="Zhlav"/>
    </w:pPr>
    <w:r>
      <w:rPr>
        <w:noProof/>
      </w:rPr>
      <w:object w:dxaOrig="12030" w:dyaOrig="17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66.6pt" o:ole="">
          <v:imagedata r:id="rId1" o:title=""/>
        </v:shape>
        <o:OLEObject Type="Embed" ProgID="CorelDRAW.Graphic.11" ShapeID="_x0000_i1025" DrawAspect="Content" ObjectID="_172120028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80A0F"/>
    <w:multiLevelType w:val="hybridMultilevel"/>
    <w:tmpl w:val="478A0A02"/>
    <w:lvl w:ilvl="0" w:tplc="3BB62568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356" w:hanging="360"/>
      </w:pPr>
    </w:lvl>
    <w:lvl w:ilvl="2" w:tplc="0405001B" w:tentative="1">
      <w:start w:val="1"/>
      <w:numFmt w:val="lowerRoman"/>
      <w:lvlText w:val="%3."/>
      <w:lvlJc w:val="right"/>
      <w:pPr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D05"/>
    <w:rsid w:val="00055D62"/>
    <w:rsid w:val="0013112A"/>
    <w:rsid w:val="00136D05"/>
    <w:rsid w:val="001A25EA"/>
    <w:rsid w:val="001B776F"/>
    <w:rsid w:val="001C26A0"/>
    <w:rsid w:val="002235D5"/>
    <w:rsid w:val="002B30D2"/>
    <w:rsid w:val="002B47DD"/>
    <w:rsid w:val="002E180A"/>
    <w:rsid w:val="0034317D"/>
    <w:rsid w:val="00354E30"/>
    <w:rsid w:val="00371084"/>
    <w:rsid w:val="00376E2F"/>
    <w:rsid w:val="003A6CA3"/>
    <w:rsid w:val="0047619C"/>
    <w:rsid w:val="004A146C"/>
    <w:rsid w:val="00525B5C"/>
    <w:rsid w:val="00560C5A"/>
    <w:rsid w:val="005B27D5"/>
    <w:rsid w:val="00616993"/>
    <w:rsid w:val="006640BD"/>
    <w:rsid w:val="006A1267"/>
    <w:rsid w:val="00723F2C"/>
    <w:rsid w:val="00740E6A"/>
    <w:rsid w:val="00751230"/>
    <w:rsid w:val="00754225"/>
    <w:rsid w:val="00757B08"/>
    <w:rsid w:val="00766547"/>
    <w:rsid w:val="007A2926"/>
    <w:rsid w:val="007A778B"/>
    <w:rsid w:val="007C67DD"/>
    <w:rsid w:val="00806D5E"/>
    <w:rsid w:val="0081736A"/>
    <w:rsid w:val="00823905"/>
    <w:rsid w:val="008353A9"/>
    <w:rsid w:val="00836B9D"/>
    <w:rsid w:val="008A5ECF"/>
    <w:rsid w:val="009010CA"/>
    <w:rsid w:val="00944684"/>
    <w:rsid w:val="009B7D4B"/>
    <w:rsid w:val="009C5222"/>
    <w:rsid w:val="00A35779"/>
    <w:rsid w:val="00A9091E"/>
    <w:rsid w:val="00AA19AB"/>
    <w:rsid w:val="00AC2450"/>
    <w:rsid w:val="00AD2E54"/>
    <w:rsid w:val="00B72C62"/>
    <w:rsid w:val="00C22568"/>
    <w:rsid w:val="00C53D75"/>
    <w:rsid w:val="00C91C75"/>
    <w:rsid w:val="00CB1336"/>
    <w:rsid w:val="00CB5B94"/>
    <w:rsid w:val="00CC41A3"/>
    <w:rsid w:val="00D35C44"/>
    <w:rsid w:val="00D3650C"/>
    <w:rsid w:val="00D667CA"/>
    <w:rsid w:val="00DC50DD"/>
    <w:rsid w:val="00DE7CDF"/>
    <w:rsid w:val="00E43CA9"/>
    <w:rsid w:val="00EB5C9F"/>
    <w:rsid w:val="00EB7E90"/>
    <w:rsid w:val="00F13142"/>
    <w:rsid w:val="00F334EB"/>
    <w:rsid w:val="00F6571A"/>
    <w:rsid w:val="00FB0915"/>
    <w:rsid w:val="00FB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A5EC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8A5ECF"/>
    <w:pPr>
      <w:tabs>
        <w:tab w:val="center" w:pos="4536"/>
        <w:tab w:val="right" w:pos="9072"/>
      </w:tabs>
    </w:pPr>
  </w:style>
  <w:style w:type="character" w:styleId="Hypertextovodkaz">
    <w:name w:val="Hyperlink"/>
    <w:rsid w:val="0094468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B7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A5EC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8A5ECF"/>
    <w:pPr>
      <w:tabs>
        <w:tab w:val="center" w:pos="4536"/>
        <w:tab w:val="right" w:pos="9072"/>
      </w:tabs>
    </w:pPr>
  </w:style>
  <w:style w:type="character" w:styleId="Hypertextovodkaz">
    <w:name w:val="Hyperlink"/>
    <w:rsid w:val="0094468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B7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sto-vysluni.cz" TargetMode="External"/><Relationship Id="rId1" Type="http://schemas.openxmlformats.org/officeDocument/2006/relationships/hyperlink" Target="mailto:podatelna@mesto-vysluni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520and%2520Settings\Werner%2520Klenot\Data%2520aplikac&#237;\Microsoft\&#352;ablony\Hlavi&#269;ka%2520M&#283;sto%2520V&#253;slun&#237;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Hlavička%20Město%20Výsluní</Template>
  <TotalTime>22</TotalTime>
  <Pages>1</Pages>
  <Words>200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 omlouvám se za pozdní reakci</vt:lpstr>
    </vt:vector>
  </TitlesOfParts>
  <Company/>
  <LinksUpToDate>false</LinksUpToDate>
  <CharactersWithSpaces>1379</CharactersWithSpaces>
  <SharedDoc>false</SharedDoc>
  <HLinks>
    <vt:vector size="12" baseType="variant"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http://www.mesto-vysluni.cz/</vt:lpwstr>
      </vt:variant>
      <vt:variant>
        <vt:lpwstr/>
      </vt:variant>
      <vt:variant>
        <vt:i4>262246</vt:i4>
      </vt:variant>
      <vt:variant>
        <vt:i4>3</vt:i4>
      </vt:variant>
      <vt:variant>
        <vt:i4>0</vt:i4>
      </vt:variant>
      <vt:variant>
        <vt:i4>5</vt:i4>
      </vt:variant>
      <vt:variant>
        <vt:lpwstr>mailto:podatelna@mesto-vysluni.cz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 omlouvám se za pozdní reakci</dc:title>
  <dc:creator>Werner Klenot</dc:creator>
  <cp:lastModifiedBy>USER</cp:lastModifiedBy>
  <cp:revision>6</cp:revision>
  <cp:lastPrinted>2022-08-05T08:22:00Z</cp:lastPrinted>
  <dcterms:created xsi:type="dcterms:W3CDTF">2022-08-05T08:01:00Z</dcterms:created>
  <dcterms:modified xsi:type="dcterms:W3CDTF">2022-08-05T08:25:00Z</dcterms:modified>
</cp:coreProperties>
</file>